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90CEB" w14:textId="7A8891BA" w:rsidR="00406A73" w:rsidRPr="00C936A2" w:rsidRDefault="00A76B02" w:rsidP="00406A73">
      <w:pPr>
        <w:pStyle w:val="Kop1"/>
        <w:jc w:val="center"/>
        <w:rPr>
          <w:rFonts w:ascii="Verdana" w:hAnsi="Verdana"/>
          <w:color w:val="3D0A85"/>
        </w:rPr>
      </w:pPr>
      <w:r w:rsidRPr="00A76B02">
        <w:rPr>
          <w:rFonts w:ascii="Verdana" w:hAnsi="Verdana"/>
          <w:color w:val="3D0A85"/>
        </w:rPr>
        <w:t>ActiZ</w:t>
      </w:r>
      <w:r w:rsidR="00154FF0">
        <w:rPr>
          <w:rFonts w:ascii="Verdana" w:hAnsi="Verdana"/>
          <w:color w:val="3D0A85"/>
        </w:rPr>
        <w:t>—VGN-</w:t>
      </w:r>
      <w:r w:rsidRPr="00A76B02">
        <w:rPr>
          <w:rFonts w:ascii="Verdana" w:hAnsi="Verdana"/>
          <w:color w:val="3D0A85"/>
        </w:rPr>
        <w:t xml:space="preserve">WDTM Innovatieprijs </w:t>
      </w:r>
    </w:p>
    <w:p w14:paraId="66964AF4" w14:textId="77777777" w:rsidR="00B37F22" w:rsidRDefault="00B37F22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color w:val="3D0A85"/>
          <w:sz w:val="28"/>
          <w:szCs w:val="28"/>
        </w:rPr>
      </w:pPr>
    </w:p>
    <w:p w14:paraId="1D4849DA" w14:textId="15048957" w:rsidR="00977647" w:rsidRPr="00E47B91" w:rsidRDefault="00E26384" w:rsidP="00977647">
      <w:pPr>
        <w:rPr>
          <w:rFonts w:ascii="Verdana" w:hAnsi="Verdana"/>
          <w:sz w:val="20"/>
          <w:szCs w:val="20"/>
        </w:rPr>
      </w:pPr>
      <w:r w:rsidRPr="00E47B91">
        <w:rPr>
          <w:rFonts w:ascii="Verdana" w:hAnsi="Verdana"/>
          <w:sz w:val="20"/>
          <w:szCs w:val="20"/>
        </w:rPr>
        <w:t>Wij vragen jullie</w:t>
      </w:r>
      <w:r w:rsidR="00977647" w:rsidRPr="00E47B91">
        <w:rPr>
          <w:rFonts w:ascii="Verdana" w:hAnsi="Verdana"/>
          <w:sz w:val="20"/>
          <w:szCs w:val="20"/>
        </w:rPr>
        <w:t xml:space="preserve"> om de onderstaande vragen te beantwoorden en samen </w:t>
      </w:r>
      <w:r w:rsidRPr="001457A5">
        <w:rPr>
          <w:rFonts w:ascii="Verdana" w:hAnsi="Verdana"/>
          <w:sz w:val="20"/>
          <w:szCs w:val="20"/>
        </w:rPr>
        <w:t>met</w:t>
      </w:r>
      <w:r w:rsidR="00DB6BAA">
        <w:rPr>
          <w:rFonts w:ascii="Verdana" w:hAnsi="Verdana"/>
          <w:sz w:val="20"/>
          <w:szCs w:val="20"/>
        </w:rPr>
        <w:t xml:space="preserve"> e</w:t>
      </w:r>
      <w:r w:rsidR="00977647" w:rsidRPr="00DB6BAA">
        <w:rPr>
          <w:rFonts w:ascii="Verdana" w:hAnsi="Verdana"/>
          <w:sz w:val="20"/>
          <w:szCs w:val="20"/>
        </w:rPr>
        <w:t xml:space="preserve">en pitch deck </w:t>
      </w:r>
      <w:r w:rsidR="00977647" w:rsidRPr="001457A5">
        <w:rPr>
          <w:rFonts w:ascii="Verdana" w:hAnsi="Verdana"/>
          <w:sz w:val="20"/>
          <w:szCs w:val="20"/>
        </w:rPr>
        <w:t>toe te sturen</w:t>
      </w:r>
      <w:r w:rsidRPr="001457A5">
        <w:rPr>
          <w:rFonts w:ascii="Verdana" w:hAnsi="Verdana"/>
          <w:sz w:val="20"/>
          <w:szCs w:val="20"/>
        </w:rPr>
        <w:t xml:space="preserve"> naar </w:t>
      </w:r>
      <w:hyperlink r:id="rId11" w:history="1">
        <w:r w:rsidRPr="001457A5">
          <w:rPr>
            <w:rStyle w:val="Hyperlink"/>
            <w:rFonts w:ascii="Verdana" w:hAnsi="Verdana"/>
            <w:b/>
            <w:bCs/>
            <w:color w:val="auto"/>
            <w:sz w:val="20"/>
            <w:szCs w:val="20"/>
          </w:rPr>
          <w:t>zorgenictbeurs@actiz.nl</w:t>
        </w:r>
      </w:hyperlink>
      <w:r w:rsidRPr="001457A5">
        <w:rPr>
          <w:rFonts w:ascii="Verdana" w:hAnsi="Verdana"/>
          <w:b/>
          <w:bCs/>
          <w:sz w:val="20"/>
          <w:szCs w:val="20"/>
        </w:rPr>
        <w:t xml:space="preserve">, vóór </w:t>
      </w:r>
      <w:r w:rsidR="00F91149">
        <w:rPr>
          <w:rFonts w:ascii="Verdana" w:hAnsi="Verdana"/>
          <w:b/>
          <w:bCs/>
          <w:sz w:val="20"/>
          <w:szCs w:val="20"/>
        </w:rPr>
        <w:t>donder</w:t>
      </w:r>
      <w:r w:rsidRPr="001457A5">
        <w:rPr>
          <w:rFonts w:ascii="Verdana" w:hAnsi="Verdana"/>
          <w:b/>
          <w:bCs/>
          <w:sz w:val="20"/>
          <w:szCs w:val="20"/>
        </w:rPr>
        <w:t xml:space="preserve">dag </w:t>
      </w:r>
      <w:r w:rsidR="00F91149">
        <w:rPr>
          <w:rFonts w:ascii="Verdana" w:hAnsi="Verdana"/>
          <w:b/>
          <w:bCs/>
          <w:sz w:val="20"/>
          <w:szCs w:val="20"/>
        </w:rPr>
        <w:t>14 maart</w:t>
      </w:r>
      <w:r w:rsidRPr="001457A5">
        <w:rPr>
          <w:rFonts w:ascii="Verdana" w:hAnsi="Verdana"/>
          <w:b/>
          <w:bCs/>
          <w:sz w:val="20"/>
          <w:szCs w:val="20"/>
        </w:rPr>
        <w:t xml:space="preserve"> 202</w:t>
      </w:r>
      <w:r w:rsidR="00F91149">
        <w:rPr>
          <w:rFonts w:ascii="Verdana" w:hAnsi="Verdana"/>
          <w:b/>
          <w:bCs/>
          <w:sz w:val="20"/>
          <w:szCs w:val="20"/>
        </w:rPr>
        <w:t>4</w:t>
      </w:r>
      <w:r w:rsidRPr="001457A5">
        <w:rPr>
          <w:rFonts w:ascii="Verdana" w:hAnsi="Verdana"/>
          <w:b/>
          <w:bCs/>
          <w:sz w:val="20"/>
          <w:szCs w:val="20"/>
        </w:rPr>
        <w:t xml:space="preserve"> om 17.00</w:t>
      </w:r>
      <w:r w:rsidR="00977647" w:rsidRPr="001457A5">
        <w:rPr>
          <w:rFonts w:ascii="Verdana" w:hAnsi="Verdana"/>
          <w:sz w:val="20"/>
          <w:szCs w:val="20"/>
        </w:rPr>
        <w:t>. D</w:t>
      </w:r>
      <w:r w:rsidR="002B5ABE" w:rsidRPr="001457A5">
        <w:rPr>
          <w:rFonts w:ascii="Verdana" w:hAnsi="Verdana"/>
          <w:sz w:val="20"/>
          <w:szCs w:val="20"/>
        </w:rPr>
        <w:t>e</w:t>
      </w:r>
      <w:r w:rsidR="00977647" w:rsidRPr="001457A5">
        <w:rPr>
          <w:rFonts w:ascii="Verdana" w:hAnsi="Verdana"/>
          <w:sz w:val="20"/>
          <w:szCs w:val="20"/>
        </w:rPr>
        <w:t xml:space="preserve"> antwoorden op de vragen en het pitch deck word</w:t>
      </w:r>
      <w:r w:rsidRPr="001457A5">
        <w:rPr>
          <w:rFonts w:ascii="Verdana" w:hAnsi="Verdana"/>
          <w:sz w:val="20"/>
          <w:szCs w:val="20"/>
        </w:rPr>
        <w:t>en</w:t>
      </w:r>
      <w:r w:rsidR="00977647" w:rsidRPr="001457A5">
        <w:rPr>
          <w:rFonts w:ascii="Verdana" w:hAnsi="Verdana"/>
          <w:sz w:val="20"/>
          <w:szCs w:val="20"/>
        </w:rPr>
        <w:t xml:space="preserve"> gebruikt om de startups te selecteren. De onderstaande onderdelen moeten in de pitch voorkomen. De pitch mag maximaal </w:t>
      </w:r>
      <w:r w:rsidRPr="001457A5">
        <w:rPr>
          <w:rFonts w:ascii="Verdana" w:hAnsi="Verdana"/>
          <w:sz w:val="20"/>
          <w:szCs w:val="20"/>
        </w:rPr>
        <w:t>vier</w:t>
      </w:r>
      <w:r w:rsidR="00977647" w:rsidRPr="00E47B91">
        <w:rPr>
          <w:rFonts w:ascii="Verdana" w:hAnsi="Verdana"/>
          <w:sz w:val="20"/>
          <w:szCs w:val="20"/>
        </w:rPr>
        <w:t xml:space="preserve"> minuten duren.  </w:t>
      </w:r>
    </w:p>
    <w:p w14:paraId="1D3A8755" w14:textId="77777777" w:rsidR="00977647" w:rsidRDefault="00977647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b/>
          <w:bCs/>
          <w:color w:val="3D0A85"/>
          <w:sz w:val="22"/>
          <w:szCs w:val="22"/>
        </w:rPr>
      </w:pPr>
    </w:p>
    <w:p w14:paraId="576D02F6" w14:textId="08B184A6" w:rsidR="00B37F22" w:rsidRPr="00B37F22" w:rsidRDefault="00B37F22" w:rsidP="00B37F2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color w:val="3D0A85"/>
          <w:sz w:val="36"/>
          <w:szCs w:val="36"/>
        </w:rPr>
      </w:pPr>
      <w:r w:rsidRPr="00B37F22">
        <w:rPr>
          <w:rStyle w:val="normaltextrun"/>
          <w:rFonts w:ascii="Verdana" w:hAnsi="Verdana"/>
          <w:b/>
          <w:bCs/>
          <w:color w:val="3D0A85"/>
          <w:sz w:val="22"/>
          <w:szCs w:val="22"/>
        </w:rPr>
        <w:t>Welke onderdelen moeten er in jouw pitch terugkomen?</w:t>
      </w:r>
      <w:r w:rsidRPr="00B37F22">
        <w:rPr>
          <w:rStyle w:val="normaltextrun"/>
          <w:rFonts w:ascii="Verdana" w:hAnsi="Verdana"/>
          <w:color w:val="3D0A85"/>
          <w:sz w:val="22"/>
          <w:szCs w:val="22"/>
        </w:rPr>
        <w:t xml:space="preserve"> </w:t>
      </w:r>
    </w:p>
    <w:p w14:paraId="4E5286AF" w14:textId="77777777" w:rsidR="00B37F22" w:rsidRDefault="00B37F22" w:rsidP="00B37F2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>
        <w:rPr>
          <w:rStyle w:val="eop"/>
          <w:rFonts w:ascii="Verdana" w:hAnsi="Verdana"/>
          <w:sz w:val="22"/>
          <w:szCs w:val="22"/>
        </w:rPr>
        <w:t> </w:t>
      </w:r>
    </w:p>
    <w:p w14:paraId="2D04B027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>
        <w:rPr>
          <w:rStyle w:val="normaltextrun"/>
          <w:rFonts w:ascii="Verdana" w:hAnsi="Verdana"/>
          <w:sz w:val="20"/>
          <w:szCs w:val="20"/>
        </w:rPr>
        <w:t>Visie en missie</w:t>
      </w:r>
      <w:r>
        <w:rPr>
          <w:rStyle w:val="eop"/>
          <w:rFonts w:ascii="Verdana" w:hAnsi="Verdana"/>
          <w:sz w:val="20"/>
          <w:szCs w:val="20"/>
        </w:rPr>
        <w:t> </w:t>
      </w:r>
    </w:p>
    <w:p w14:paraId="187D4433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Probleem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00A6E4C7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Oplossing (max 2 slides)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13EB35D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IP-situatie (patenten) en certificeringen (CE, FDA, etc.)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89E405E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 xml:space="preserve">Team: 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founders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, rest van team en adviseurs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93726F5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Businessmodel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79BF9D12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Go-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to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-market strategie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52EC4DCA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Vergelijking met competitie (in matrix)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654F4138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Roadmap</w:t>
      </w:r>
      <w:proofErr w:type="spellEnd"/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18DA7B6C" w14:textId="222F02CF" w:rsidR="00B37F22" w:rsidRP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 xml:space="preserve">Wat heeft </w:t>
      </w:r>
      <w:r>
        <w:rPr>
          <w:rStyle w:val="normaltextrun"/>
          <w:rFonts w:ascii="Verdana" w:hAnsi="Verdana"/>
          <w:sz w:val="20"/>
          <w:szCs w:val="20"/>
        </w:rPr>
        <w:t xml:space="preserve">jouw </w:t>
      </w:r>
      <w:r w:rsidRPr="00B37F22">
        <w:rPr>
          <w:rStyle w:val="normaltextrun"/>
          <w:rFonts w:ascii="Verdana" w:hAnsi="Verdana"/>
          <w:sz w:val="20"/>
          <w:szCs w:val="20"/>
        </w:rPr>
        <w:t>bedrijf nodig voor de volgende stappen? (</w:t>
      </w:r>
      <w:r w:rsidRPr="00B37F22">
        <w:rPr>
          <w:rStyle w:val="contextualspellingandgrammarerror"/>
          <w:rFonts w:ascii="Verdana" w:hAnsi="Verdana"/>
          <w:sz w:val="20"/>
          <w:szCs w:val="20"/>
        </w:rPr>
        <w:t>partnerships</w:t>
      </w:r>
      <w:r w:rsidRPr="00B37F22">
        <w:rPr>
          <w:rStyle w:val="normaltextrun"/>
          <w:rFonts w:ascii="Verdana" w:hAnsi="Verdana"/>
          <w:sz w:val="20"/>
          <w:szCs w:val="20"/>
        </w:rPr>
        <w:t xml:space="preserve">, pilot klanten, 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funding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1D5E760D" w14:textId="77777777" w:rsidR="00BD0B8F" w:rsidRDefault="00BD0B8F" w:rsidP="00BD0B8F">
      <w:pPr>
        <w:pStyle w:val="Kop1"/>
        <w:rPr>
          <w:rFonts w:ascii="Verdana" w:hAnsi="Verdana"/>
          <w:b w:val="0"/>
          <w:bCs/>
          <w:color w:val="3D0A85"/>
          <w:sz w:val="22"/>
          <w:szCs w:val="22"/>
        </w:rPr>
      </w:pPr>
    </w:p>
    <w:p w14:paraId="2CEFA4B1" w14:textId="77777777" w:rsidR="00B37F22" w:rsidRDefault="00B37F22" w:rsidP="00BD0B8F">
      <w:pPr>
        <w:pStyle w:val="Kop1"/>
        <w:rPr>
          <w:rFonts w:ascii="Verdana" w:hAnsi="Verdana"/>
          <w:color w:val="3D0A85"/>
          <w:sz w:val="22"/>
          <w:szCs w:val="22"/>
        </w:rPr>
      </w:pPr>
    </w:p>
    <w:p w14:paraId="05B76F1A" w14:textId="3114F926" w:rsidR="00B37F22" w:rsidRPr="00B37F22" w:rsidRDefault="00E74503" w:rsidP="00BD0B8F">
      <w:pPr>
        <w:pStyle w:val="Kop1"/>
        <w:rPr>
          <w:rFonts w:ascii="Verdana" w:hAnsi="Verdana"/>
          <w:color w:val="3D0A85"/>
          <w:sz w:val="22"/>
          <w:szCs w:val="22"/>
        </w:rPr>
      </w:pPr>
      <w:r>
        <w:rPr>
          <w:rFonts w:ascii="Verdana" w:hAnsi="Verdana"/>
          <w:color w:val="3D0A85"/>
          <w:sz w:val="22"/>
          <w:szCs w:val="22"/>
        </w:rPr>
        <w:t>Vragenlijst</w:t>
      </w:r>
    </w:p>
    <w:p w14:paraId="52BB75C2" w14:textId="77777777" w:rsidR="00D84BB7" w:rsidRPr="00B37F22" w:rsidRDefault="00D84BB7" w:rsidP="00406A73">
      <w:pPr>
        <w:pStyle w:val="Kop1"/>
        <w:jc w:val="center"/>
        <w:rPr>
          <w:rFonts w:ascii="Verdana" w:hAnsi="Verdana"/>
          <w:b w:val="0"/>
          <w:bCs/>
          <w:color w:val="3D0A85"/>
          <w:sz w:val="22"/>
          <w:szCs w:val="22"/>
        </w:rPr>
      </w:pP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93"/>
        <w:gridCol w:w="5200"/>
      </w:tblGrid>
      <w:tr w:rsidR="0090596C" w:rsidRPr="00406A73" w14:paraId="793850D1" w14:textId="77777777" w:rsidTr="6DEB2A7A">
        <w:tc>
          <w:tcPr>
            <w:tcW w:w="5000" w:type="pct"/>
            <w:gridSpan w:val="3"/>
            <w:shd w:val="clear" w:color="auto" w:fill="3D0A85"/>
          </w:tcPr>
          <w:p w14:paraId="76ECE5C9" w14:textId="797BF34B" w:rsidR="00650259" w:rsidRPr="00406A73" w:rsidRDefault="00406A73" w:rsidP="00406A73">
            <w:pPr>
              <w:pStyle w:val="Kop1"/>
              <w:tabs>
                <w:tab w:val="right" w:pos="8810"/>
              </w:tabs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Gegevens Contactpersoon</w:t>
            </w:r>
            <w:r w:rsidRPr="00406A73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650259" w:rsidRPr="00406A73" w14:paraId="069A201A" w14:textId="77777777" w:rsidTr="6DEB2A7A">
        <w:tc>
          <w:tcPr>
            <w:tcW w:w="1570" w:type="pct"/>
            <w:vAlign w:val="bottom"/>
          </w:tcPr>
          <w:p w14:paraId="00816B6C" w14:textId="37856831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Naam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0002CDB4" w14:textId="031563EB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650259" w:rsidRPr="00406A73" w14:paraId="20EB2339" w14:textId="77777777" w:rsidTr="6DEB2A7A">
        <w:tc>
          <w:tcPr>
            <w:tcW w:w="1570" w:type="pct"/>
            <w:vAlign w:val="bottom"/>
          </w:tcPr>
          <w:p w14:paraId="61CE3CC7" w14:textId="355275FE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Functie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FFE7C16" w14:textId="2C9DC0AA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4521855F" w14:textId="77777777" w:rsidTr="6DEB2A7A">
        <w:tc>
          <w:tcPr>
            <w:tcW w:w="1570" w:type="pct"/>
            <w:vAlign w:val="bottom"/>
          </w:tcPr>
          <w:p w14:paraId="77B30344" w14:textId="11DF0F16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bidi="nl-NL"/>
              </w:rPr>
              <w:t>Telefoonnummer</w:t>
            </w:r>
            <w:r w:rsidR="00F30469">
              <w:rPr>
                <w:rFonts w:ascii="Verdana" w:hAnsi="Verdana"/>
                <w:sz w:val="20"/>
                <w:szCs w:val="20"/>
                <w:lang w:bidi="nl-NL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991456F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0BB3855" w14:textId="77777777" w:rsidTr="6DEB2A7A">
        <w:tc>
          <w:tcPr>
            <w:tcW w:w="1570" w:type="pct"/>
            <w:vAlign w:val="bottom"/>
          </w:tcPr>
          <w:p w14:paraId="32066361" w14:textId="02304BF8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A1F6039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7D2FE148" w14:textId="77777777" w:rsidTr="6DEB2A7A">
        <w:tc>
          <w:tcPr>
            <w:tcW w:w="1570" w:type="pct"/>
            <w:vAlign w:val="bottom"/>
          </w:tcPr>
          <w:p w14:paraId="096CF59D" w14:textId="44CABBC2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URL-LinkedIn</w:t>
            </w:r>
            <w:r w:rsidR="00D84BB7">
              <w:rPr>
                <w:rFonts w:ascii="Verdana" w:hAnsi="Verdana"/>
                <w:sz w:val="20"/>
                <w:szCs w:val="20"/>
              </w:rPr>
              <w:t xml:space="preserve"> profiel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4174E9E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3BDE53C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65FADB59" w14:textId="77777777" w:rsidR="00650259" w:rsidRPr="00406A73" w:rsidRDefault="00650259" w:rsidP="001471A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90596C" w:rsidRPr="00406A73" w14:paraId="0D8142E2" w14:textId="77777777" w:rsidTr="6DEB2A7A">
        <w:tc>
          <w:tcPr>
            <w:tcW w:w="5000" w:type="pct"/>
            <w:gridSpan w:val="3"/>
            <w:shd w:val="clear" w:color="auto" w:fill="3D0A85"/>
          </w:tcPr>
          <w:p w14:paraId="07100AF6" w14:textId="2F12CC86" w:rsidR="00650259" w:rsidRPr="00406A73" w:rsidRDefault="00406A73" w:rsidP="0090596C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Bedrijfsinformatie</w:t>
            </w:r>
          </w:p>
        </w:tc>
      </w:tr>
      <w:tr w:rsidR="00650259" w:rsidRPr="00406A73" w14:paraId="533F0536" w14:textId="77777777" w:rsidTr="6DEB2A7A">
        <w:tc>
          <w:tcPr>
            <w:tcW w:w="1570" w:type="pct"/>
            <w:vAlign w:val="bottom"/>
          </w:tcPr>
          <w:p w14:paraId="32EF7E77" w14:textId="425C9A66" w:rsidR="00650259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Naam organisatie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8D37512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1917B72B" w14:textId="77777777" w:rsidTr="6DEB2A7A">
        <w:tc>
          <w:tcPr>
            <w:tcW w:w="1570" w:type="pct"/>
            <w:vAlign w:val="bottom"/>
          </w:tcPr>
          <w:p w14:paraId="474C4490" w14:textId="1E2D13C8" w:rsidR="00406A73" w:rsidRPr="00D84BB7" w:rsidRDefault="00406A73" w:rsidP="6DEB2A7A">
            <w:pPr>
              <w:pStyle w:val="Standaardinspringing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6DB61F21">
              <w:rPr>
                <w:rFonts w:ascii="Verdana" w:hAnsi="Verdana"/>
                <w:sz w:val="20"/>
                <w:szCs w:val="20"/>
              </w:rPr>
              <w:t>Adresgegevens</w:t>
            </w:r>
            <w:r w:rsidR="00F30469" w:rsidRPr="6DB61F21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53EF297E" w14:textId="77777777" w:rsidR="00406A73" w:rsidRPr="00406A73" w:rsidRDefault="00406A73" w:rsidP="6DEB2A7A">
            <w:pPr>
              <w:spacing w:before="120"/>
              <w:rPr>
                <w:rFonts w:ascii="Verdana" w:hAnsi="Verdana"/>
                <w:strike/>
                <w:sz w:val="20"/>
                <w:szCs w:val="20"/>
              </w:rPr>
            </w:pPr>
          </w:p>
        </w:tc>
      </w:tr>
      <w:tr w:rsidR="00650259" w:rsidRPr="00406A73" w14:paraId="64512064" w14:textId="77777777" w:rsidTr="6DEB2A7A">
        <w:tc>
          <w:tcPr>
            <w:tcW w:w="1570" w:type="pct"/>
            <w:vAlign w:val="bottom"/>
          </w:tcPr>
          <w:p w14:paraId="33B7C202" w14:textId="537A842A" w:rsidR="00650259" w:rsidRPr="00D84BB7" w:rsidRDefault="00406A73" w:rsidP="6DEB2A7A">
            <w:pPr>
              <w:pStyle w:val="Standaardinspringing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6DB61F21">
              <w:rPr>
                <w:rFonts w:ascii="Verdana" w:hAnsi="Verdana"/>
                <w:sz w:val="20"/>
                <w:szCs w:val="20"/>
              </w:rPr>
              <w:t>Algemeen e-mailadres</w:t>
            </w:r>
            <w:r w:rsidR="00F30469" w:rsidRPr="6DB61F21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9A94F4" w14:textId="77777777" w:rsidR="00650259" w:rsidRPr="00406A73" w:rsidRDefault="00650259" w:rsidP="6DEB2A7A">
            <w:pPr>
              <w:spacing w:before="120"/>
              <w:rPr>
                <w:rFonts w:ascii="Verdana" w:hAnsi="Verdana"/>
                <w:strike/>
                <w:sz w:val="20"/>
                <w:szCs w:val="20"/>
              </w:rPr>
            </w:pPr>
          </w:p>
        </w:tc>
      </w:tr>
      <w:tr w:rsidR="00406A73" w:rsidRPr="00406A73" w14:paraId="29A1A1D8" w14:textId="77777777" w:rsidTr="6DEB2A7A">
        <w:tc>
          <w:tcPr>
            <w:tcW w:w="1570" w:type="pct"/>
            <w:vAlign w:val="bottom"/>
          </w:tcPr>
          <w:p w14:paraId="7E65B1DB" w14:textId="012A6BE9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Website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65274E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3B33F2F5" w14:textId="77777777" w:rsidTr="6DEB2A7A">
        <w:tc>
          <w:tcPr>
            <w:tcW w:w="1570" w:type="pct"/>
            <w:vAlign w:val="bottom"/>
          </w:tcPr>
          <w:p w14:paraId="4AB80054" w14:textId="05F9DB88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Jaar van oprichting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F1681E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660D6024" w14:textId="77777777" w:rsidTr="6DEB2A7A">
        <w:tc>
          <w:tcPr>
            <w:tcW w:w="1570" w:type="pct"/>
            <w:vAlign w:val="bottom"/>
          </w:tcPr>
          <w:p w14:paraId="30691B67" w14:textId="7C0C7BE4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KvK nummer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D0D8B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3B85F5ED" w14:textId="77777777" w:rsidTr="6DEB2A7A">
        <w:tc>
          <w:tcPr>
            <w:tcW w:w="1570" w:type="pct"/>
            <w:vAlign w:val="bottom"/>
          </w:tcPr>
          <w:p w14:paraId="03CB42E5" w14:textId="0D55C3B5" w:rsidR="00406A73" w:rsidRPr="00D84BB7" w:rsidRDefault="00D84BB7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Korte b</w:t>
            </w:r>
            <w:r w:rsidR="00406A73" w:rsidRPr="00D84BB7">
              <w:rPr>
                <w:rFonts w:ascii="Verdana" w:hAnsi="Verdana"/>
                <w:sz w:val="20"/>
                <w:szCs w:val="20"/>
              </w:rPr>
              <w:t>eschrijving bedrijf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D1ED36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73C5D" w:rsidRPr="00406A73" w14:paraId="1235EB33" w14:textId="77777777" w:rsidTr="6DEB2A7A">
        <w:tc>
          <w:tcPr>
            <w:tcW w:w="5000" w:type="pct"/>
            <w:gridSpan w:val="3"/>
            <w:vAlign w:val="bottom"/>
          </w:tcPr>
          <w:p w14:paraId="7B33EDC7" w14:textId="35734D65" w:rsidR="00F73C5D" w:rsidRPr="00406A73" w:rsidRDefault="006A65DC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Bedrijf verklaart sinds de oprichting op jaarbasis nooit meer dan €250.000 omzet (exclusief BTW) te hebben gerealiseerd     JA/NEE </w:t>
            </w:r>
          </w:p>
        </w:tc>
      </w:tr>
      <w:tr w:rsidR="00406A73" w:rsidRPr="00406A73" w14:paraId="53F24ABE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5C781F2F" w14:textId="77777777" w:rsidR="00406A73" w:rsidRDefault="00406A73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53ADDD0D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7E59F6A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E0C0576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077EE00" w14:textId="5F215D7A" w:rsidR="00B37F22" w:rsidRPr="00406A73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06A73" w:rsidRPr="00406A73" w14:paraId="1DBBD71F" w14:textId="77777777" w:rsidTr="6DEB2A7A">
        <w:tc>
          <w:tcPr>
            <w:tcW w:w="5000" w:type="pct"/>
            <w:gridSpan w:val="3"/>
            <w:shd w:val="clear" w:color="auto" w:fill="3D0A85"/>
          </w:tcPr>
          <w:p w14:paraId="112A4593" w14:textId="26F69CED" w:rsidR="00406A73" w:rsidRPr="00406A73" w:rsidRDefault="00A52E4C" w:rsidP="00406A73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bookmarkStart w:id="1" w:name="_Hlk521325947"/>
            <w:r>
              <w:rPr>
                <w:rFonts w:ascii="Verdana" w:hAnsi="Verdana"/>
                <w:sz w:val="20"/>
                <w:szCs w:val="20"/>
              </w:rPr>
              <w:t>Teaminformatie</w:t>
            </w:r>
          </w:p>
        </w:tc>
      </w:tr>
      <w:bookmarkEnd w:id="1"/>
      <w:tr w:rsidR="00406A73" w:rsidRPr="00406A73" w14:paraId="2749FD69" w14:textId="77777777" w:rsidTr="6DEB2A7A"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387503" w14:textId="550CB674" w:rsidR="00406A73" w:rsidRPr="00F30469" w:rsidRDefault="00F3046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Namen en functies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founders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bottom w:val="single" w:sz="4" w:space="0" w:color="auto"/>
            </w:tcBorders>
          </w:tcPr>
          <w:p w14:paraId="72EDC921" w14:textId="24D7D66F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316D7F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B9E06E" w14:textId="347A4AD7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URL LinkedIn profiel van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founders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BE3894C" w14:textId="074A1D8B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5B6B2C2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8B79E3" w14:textId="7FDF3870" w:rsidR="00406A73" w:rsidRPr="00406A73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fte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DCFE403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5AAEB9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97A93A" w14:textId="1970064F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medew</w:t>
            </w:r>
            <w:r w:rsidR="00F91149">
              <w:rPr>
                <w:rFonts w:ascii="Verdana" w:hAnsi="Verdana"/>
                <w:sz w:val="20"/>
                <w:szCs w:val="20"/>
              </w:rPr>
              <w:t>erkers</w:t>
            </w:r>
            <w:r w:rsidRPr="00F30469">
              <w:rPr>
                <w:rFonts w:ascii="Verdana" w:hAnsi="Verdana"/>
                <w:sz w:val="20"/>
                <w:szCs w:val="20"/>
              </w:rPr>
              <w:t xml:space="preserve">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C43F215" w14:textId="77777777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475E2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CC3E24" w14:textId="75F64F57" w:rsidR="00A01CAF" w:rsidRPr="00F30469" w:rsidRDefault="00A01CAF" w:rsidP="00A01CA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E78B1BD" w14:textId="77777777" w:rsidR="00A01CAF" w:rsidRPr="00406A73" w:rsidRDefault="00A01CAF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C406C" w:rsidRPr="00406A73" w14:paraId="5A4D4364" w14:textId="77777777" w:rsidTr="6DEB2A7A">
        <w:tc>
          <w:tcPr>
            <w:tcW w:w="5000" w:type="pct"/>
            <w:gridSpan w:val="3"/>
            <w:shd w:val="clear" w:color="auto" w:fill="3D0A85"/>
          </w:tcPr>
          <w:p w14:paraId="2BFB1479" w14:textId="4BEE1A01" w:rsidR="00AC406C" w:rsidRPr="00406A73" w:rsidRDefault="00AC406C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Innovatie</w:t>
            </w:r>
          </w:p>
        </w:tc>
      </w:tr>
      <w:tr w:rsidR="00A01CAF" w:rsidRPr="0027366C" w14:paraId="51896FF2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F513BE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Naam innovatie</w:t>
            </w:r>
          </w:p>
          <w:p w14:paraId="26FBCABF" w14:textId="64606996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49DB730" w14:textId="77777777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27366C" w14:paraId="42F40BA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A2EC53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Korte omschrijving innovatie</w:t>
            </w:r>
          </w:p>
          <w:p w14:paraId="12304118" w14:textId="16204FDD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DEE83" w14:textId="77777777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D2133C" w14:paraId="2E22D75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B80D34" w14:textId="77777777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 xml:space="preserve">TRL level van </w:t>
            </w:r>
            <w:proofErr w:type="spellStart"/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>innovatie</w:t>
            </w:r>
            <w:proofErr w:type="spellEnd"/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 xml:space="preserve"> (TRL = Technology Readiness Level)</w:t>
            </w:r>
          </w:p>
          <w:p w14:paraId="46A1B557" w14:textId="3F7AD7DD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44B6A69E" w14:textId="77777777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A01CAF" w:rsidRPr="00406A73" w14:paraId="628400C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5BF85C0" w14:textId="77777777" w:rsidR="00A01CAF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Wat maakt de innovatie uniek? (max 100 woorden)</w:t>
            </w:r>
          </w:p>
          <w:p w14:paraId="422F9139" w14:textId="42FAACAF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5E30D5A" w14:textId="77777777" w:rsidR="00A01CAF" w:rsidRPr="00406A73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0E356A4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2E8165" w14:textId="6EDBF5E0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Wat is de impact van de innovatie voor patiënten/cliënten, mantelzorgers en zorgmedewerkers? Licht kort toe</w:t>
            </w:r>
            <w:r w:rsidR="000D539C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27366C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20FE82C5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EEB9163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075A3F5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4E559C" w14:textId="0774907C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Kent de innovatie een positieve, financiële business case? Zo ja, licht deze toe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67E2CB20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297746E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B09154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003EBC" w14:textId="091D2EF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Beschrijf hoe gebruikers en cliënten bij de ontwikkeling van de innovatie betrokken zi</w:t>
            </w:r>
            <w:r w:rsidR="00F91149">
              <w:rPr>
                <w:rFonts w:ascii="Verdana" w:hAnsi="Verdana"/>
                <w:sz w:val="20"/>
                <w:szCs w:val="20"/>
              </w:rPr>
              <w:t>jn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(max 100 woorden) </w:t>
            </w:r>
          </w:p>
          <w:p w14:paraId="547C0422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4B76777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18D70A3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9966AA" w14:textId="785A5C33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lastRenderedPageBreak/>
              <w:t xml:space="preserve">Heeft de innovatie een CE markering </w:t>
            </w:r>
            <w:r w:rsidR="00F91149">
              <w:rPr>
                <w:rFonts w:ascii="Verdana" w:hAnsi="Verdana"/>
                <w:sz w:val="20"/>
                <w:szCs w:val="20"/>
              </w:rPr>
              <w:t xml:space="preserve">(MDR) </w:t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nodig? Ja/nee Zo ja, in welke klasse: 1, 2A, 2B of 3 Wanneer wordt </w:t>
            </w:r>
            <w:r w:rsidR="00F91149">
              <w:rPr>
                <w:rFonts w:ascii="Verdana" w:hAnsi="Verdana"/>
                <w:sz w:val="20"/>
                <w:szCs w:val="20"/>
              </w:rPr>
              <w:t>d</w:t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eze markering  gerealiseerd? </w:t>
            </w:r>
          </w:p>
          <w:p w14:paraId="174CA4F7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2614668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64CFC7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F9F83A3" w14:textId="5310B35D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het de bedoeling dat de innovatie vergoed wordt </w:t>
            </w:r>
            <w:r w:rsidR="00755DF6">
              <w:rPr>
                <w:rFonts w:ascii="Verdana" w:hAnsi="Verdana"/>
                <w:sz w:val="20"/>
                <w:szCs w:val="20"/>
              </w:rPr>
              <w:t xml:space="preserve">vanuit WMO, </w:t>
            </w:r>
            <w:proofErr w:type="spellStart"/>
            <w:r w:rsidR="00755DF6">
              <w:rPr>
                <w:rFonts w:ascii="Verdana" w:hAnsi="Verdana"/>
                <w:sz w:val="20"/>
                <w:szCs w:val="20"/>
              </w:rPr>
              <w:t>Zvw</w:t>
            </w:r>
            <w:proofErr w:type="spellEnd"/>
            <w:r w:rsidR="00755DF6">
              <w:rPr>
                <w:rFonts w:ascii="Verdana" w:hAnsi="Verdana"/>
                <w:sz w:val="20"/>
                <w:szCs w:val="20"/>
              </w:rPr>
              <w:t xml:space="preserve"> en/of WLZ?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49824400" w14:textId="3DDF6E8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5778C45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67B04F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E78DA7" w14:textId="195583EB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of wordt de innovatie in pilots ingezet? Zo ja, bij wie en wat zijn de eerste resultaten? 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100 woorden)    </w:t>
            </w:r>
          </w:p>
          <w:p w14:paraId="6FBBB467" w14:textId="78796FCF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F04CEB7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754CAA3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6CDC07" w14:textId="54034545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Wanneer zal de innovatie verko</w:t>
            </w:r>
            <w:r w:rsidR="00755DF6">
              <w:rPr>
                <w:rFonts w:ascii="Verdana" w:hAnsi="Verdana"/>
                <w:sz w:val="20"/>
                <w:szCs w:val="20"/>
              </w:rPr>
              <w:t>cht gaan worden</w:t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? </w:t>
            </w:r>
          </w:p>
          <w:p w14:paraId="3ADA6576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77324B9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ED532DF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AB55AB" w14:textId="4C23ED5A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Wat zijn de voornaamste risico’s die de gang naar de markt in de weg kunnen staan? 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452B601F" w14:textId="6589DB3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C13634C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1FB2" w:rsidRPr="00406A73" w14:paraId="071A5D8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63E955" w14:textId="77777777" w:rsidR="00D81FB2" w:rsidRPr="0027366C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4FB4889" w14:textId="77777777" w:rsidR="00D81FB2" w:rsidRPr="00406A73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C794BD6" w14:textId="77777777" w:rsidTr="6DEB2A7A">
        <w:tc>
          <w:tcPr>
            <w:tcW w:w="5000" w:type="pct"/>
            <w:gridSpan w:val="3"/>
            <w:shd w:val="clear" w:color="auto" w:fill="3D0A85"/>
          </w:tcPr>
          <w:p w14:paraId="47B02B48" w14:textId="3D4DFAF1" w:rsidR="0027366C" w:rsidRPr="00406A73" w:rsidRDefault="0027366C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Markt</w:t>
            </w:r>
          </w:p>
        </w:tc>
      </w:tr>
      <w:tr w:rsidR="0027366C" w:rsidRPr="00406A73" w14:paraId="0B4E08F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99412B" w14:textId="77777777" w:rsidR="0027366C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Omschrijf de markt waarop wordt gericht met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150 woorden)</w:t>
            </w:r>
          </w:p>
          <w:p w14:paraId="57224B70" w14:textId="2FF8BDE2" w:rsidR="000D539C" w:rsidRPr="0027366C" w:rsidRDefault="000D539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B4E1FA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4BB7" w:rsidRPr="00406A73" w14:paraId="3D32A10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E3FD2FC" w14:textId="40466D90" w:rsidR="00D84BB7" w:rsidRPr="00EB4E95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Licht toe waarom de innovatie voor deze markt een verrijking is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59F64DF4" w14:textId="77777777" w:rsidR="00D84BB7" w:rsidRPr="00D81FB2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195DDC" w14:textId="77777777" w:rsidR="00D84BB7" w:rsidRPr="00406A73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944110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493A7E" w14:textId="6F55C3FD" w:rsidR="00EB4E95" w:rsidRP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Beschrijf de go-</w:t>
            </w:r>
            <w:proofErr w:type="spellStart"/>
            <w:r w:rsidRPr="00EB4E95">
              <w:rPr>
                <w:rFonts w:ascii="Verdana" w:hAnsi="Verdana"/>
                <w:sz w:val="20"/>
                <w:szCs w:val="20"/>
              </w:rPr>
              <w:t>to</w:t>
            </w:r>
            <w:proofErr w:type="spellEnd"/>
            <w:r w:rsidRPr="00EB4E95">
              <w:rPr>
                <w:rFonts w:ascii="Verdana" w:hAnsi="Verdana"/>
                <w:sz w:val="20"/>
                <w:szCs w:val="20"/>
              </w:rPr>
              <w:t>-market strategie voor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6BC3E5E5" w14:textId="5A6243A2" w:rsidR="00A01CAF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7779A" w14:textId="77777777" w:rsidR="00A01CAF" w:rsidRPr="00406A73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293A062D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5B0647" w14:textId="2919CB0F" w:rsidR="00EB4E95" w:rsidRP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Zijn er plannen om de innovatie in het buitenland te verkopen? Zo ja, licht de plannen kort toe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 xml:space="preserve">(max 100 woorden) </w:t>
            </w:r>
          </w:p>
          <w:p w14:paraId="459C47C0" w14:textId="320BA24C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77972E9" w14:textId="77777777" w:rsidR="00EB4E95" w:rsidRPr="00406A73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1FB2" w:rsidRPr="00406A73" w14:paraId="24137AB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93836D" w14:textId="77777777" w:rsidR="00D81FB2" w:rsidRPr="00EB4E95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32596B6" w14:textId="77777777" w:rsidR="00D81FB2" w:rsidRPr="00406A73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7136E8C4" w14:textId="77777777" w:rsidTr="6DEB2A7A">
        <w:tc>
          <w:tcPr>
            <w:tcW w:w="5000" w:type="pct"/>
            <w:gridSpan w:val="3"/>
            <w:shd w:val="clear" w:color="auto" w:fill="3D0A85"/>
          </w:tcPr>
          <w:p w14:paraId="58FCB19E" w14:textId="2C64723D" w:rsidR="00EB4E95" w:rsidRPr="00406A73" w:rsidRDefault="00EB4E95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Overige vragen</w:t>
            </w:r>
          </w:p>
        </w:tc>
      </w:tr>
      <w:tr w:rsidR="00EB4E95" w:rsidRPr="00406A73" w14:paraId="14003AD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34A0A3" w14:textId="3F9A2ED1" w:rsidR="00D84BB7" w:rsidRPr="00D84BB7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Wat zijn de belangrijkste drie doelstellingen voor de innovatie in 202</w:t>
            </w:r>
            <w:r w:rsidR="00755DF6">
              <w:rPr>
                <w:rFonts w:ascii="Verdana" w:hAnsi="Verdana"/>
                <w:sz w:val="20"/>
                <w:szCs w:val="20"/>
              </w:rPr>
              <w:t>4</w:t>
            </w:r>
            <w:r w:rsidRPr="00D84BB7">
              <w:rPr>
                <w:rFonts w:ascii="Verdana" w:hAnsi="Verdana"/>
                <w:sz w:val="20"/>
                <w:szCs w:val="20"/>
              </w:rPr>
              <w:t xml:space="preserve">? </w:t>
            </w:r>
          </w:p>
          <w:p w14:paraId="4821D762" w14:textId="77777777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0B36D" w14:textId="77777777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3A82FCD8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BE60E9" w14:textId="1A91F2A8" w:rsidR="00755DF6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Op welke manier kan het winnen van deze prijs de innovatie helpen?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198B5CA" w14:textId="77777777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25691EF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8937E9" w14:textId="67777347" w:rsidR="00755DF6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Wat kan het begeleidingsteam van deze prijs voor de innovatie betekenen?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D32EADD" w14:textId="77777777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00B16AA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0DBDEC" w14:textId="3666060F" w:rsidR="00D84BB7" w:rsidRPr="00D84BB7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191180A6">
              <w:rPr>
                <w:rFonts w:ascii="Verdana" w:hAnsi="Verdana"/>
                <w:sz w:val="20"/>
                <w:szCs w:val="20"/>
              </w:rPr>
              <w:t xml:space="preserve">Op welke manier levert de innovatie een bijdrage aan klimaatdoelstellingen? </w:t>
            </w:r>
            <w:r w:rsidR="000D539C">
              <w:br/>
            </w:r>
            <w:r w:rsidRPr="191180A6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0734DB31" w14:textId="77777777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1C9AAFD" w14:textId="42A1CF47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C25075E" w14:textId="77777777" w:rsidR="00FD024C" w:rsidRPr="00FD024C" w:rsidRDefault="00FD024C" w:rsidP="00D81FB2">
      <w:pPr>
        <w:spacing w:before="120" w:after="0" w:line="240" w:lineRule="auto"/>
        <w:rPr>
          <w:rFonts w:ascii="Verdana" w:hAnsi="Verdana"/>
          <w:sz w:val="20"/>
          <w:szCs w:val="20"/>
        </w:rPr>
      </w:pPr>
    </w:p>
    <w:sectPr w:rsidR="00FD024C" w:rsidRPr="00FD024C" w:rsidSect="00891FDA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11091" w14:textId="77777777" w:rsidR="00AF1BEA" w:rsidRDefault="00AF1BEA" w:rsidP="00650259">
      <w:pPr>
        <w:spacing w:after="0" w:line="240" w:lineRule="auto"/>
      </w:pPr>
      <w:r>
        <w:separator/>
      </w:r>
    </w:p>
  </w:endnote>
  <w:endnote w:type="continuationSeparator" w:id="0">
    <w:p w14:paraId="3A7F1C4C" w14:textId="77777777" w:rsidR="00AF1BEA" w:rsidRDefault="00AF1BEA" w:rsidP="00650259">
      <w:pPr>
        <w:spacing w:after="0" w:line="240" w:lineRule="auto"/>
      </w:pPr>
      <w:r>
        <w:continuationSeparator/>
      </w:r>
    </w:p>
  </w:endnote>
  <w:endnote w:type="continuationNotice" w:id="1">
    <w:p w14:paraId="331D4D5A" w14:textId="77777777" w:rsidR="00AF1BEA" w:rsidRDefault="00AF1B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950E56-1810-4BF5-97DE-5C5B998DEC43}"/>
    <w:embedBold r:id="rId2" w:fontKey="{F116B41E-A997-406D-8EDF-DE5596F0D5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0724C12-7FE0-44D3-AB23-952C8A3FE9B8}"/>
    <w:embedBold r:id="rId4" w:fontKey="{CF3357EB-BE93-469F-B48A-E331355959F1}"/>
    <w:embedItalic r:id="rId5" w:fontKey="{468E57A8-B2D7-4B4A-84D8-F34C53CCB3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BF9B2B4-37FE-422B-829E-FDD7D4DBA86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E4DE8B2A-DA1D-4EA4-8C02-9F6D5B6D8185}"/>
    <w:embedBold r:id="rId8" w:fontKey="{16665AD0-D5B7-46A8-A33E-171B38C7BF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3CAA32F6" w14:textId="77777777" w:rsidTr="001471AF">
      <w:tc>
        <w:tcPr>
          <w:tcW w:w="4675" w:type="dxa"/>
          <w:vAlign w:val="center"/>
        </w:tcPr>
        <w:p w14:paraId="53A84BDF" w14:textId="24C82A95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A73845F" w14:textId="2E164C6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871EA58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DD103" w14:textId="77777777" w:rsidR="00AF1BEA" w:rsidRDefault="00AF1BEA" w:rsidP="00650259">
      <w:pPr>
        <w:spacing w:after="0" w:line="240" w:lineRule="auto"/>
      </w:pPr>
      <w:r>
        <w:separator/>
      </w:r>
    </w:p>
  </w:footnote>
  <w:footnote w:type="continuationSeparator" w:id="0">
    <w:p w14:paraId="528CCFA7" w14:textId="77777777" w:rsidR="00AF1BEA" w:rsidRDefault="00AF1BEA" w:rsidP="00650259">
      <w:pPr>
        <w:spacing w:after="0" w:line="240" w:lineRule="auto"/>
      </w:pPr>
      <w:r>
        <w:continuationSeparator/>
      </w:r>
    </w:p>
  </w:footnote>
  <w:footnote w:type="continuationNotice" w:id="1">
    <w:p w14:paraId="4F7E1D23" w14:textId="77777777" w:rsidR="00AF1BEA" w:rsidRDefault="00AF1B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90596C" w14:paraId="5D21CCC8" w14:textId="77777777" w:rsidTr="0090596C">
      <w:trPr>
        <w:trHeight w:val="990"/>
      </w:trPr>
      <w:tc>
        <w:tcPr>
          <w:tcW w:w="1350" w:type="dxa"/>
          <w:vAlign w:val="center"/>
        </w:tcPr>
        <w:p w14:paraId="520A3F9D" w14:textId="268792BD" w:rsidR="0090596C" w:rsidRDefault="00406A73" w:rsidP="0090596C">
          <w:pPr>
            <w:pStyle w:val="Koptekst"/>
            <w:ind w:left="-108"/>
          </w:pPr>
          <w:bookmarkStart w:id="2" w:name="_Hlk521325785"/>
          <w:r>
            <w:drawing>
              <wp:anchor distT="0" distB="0" distL="114300" distR="114300" simplePos="0" relativeHeight="251657216" behindDoc="0" locked="0" layoutInCell="1" allowOverlap="1" wp14:anchorId="193C1C60" wp14:editId="264CD811">
                <wp:simplePos x="0" y="0"/>
                <wp:positionH relativeFrom="page">
                  <wp:posOffset>-914400</wp:posOffset>
                </wp:positionH>
                <wp:positionV relativeFrom="paragraph">
                  <wp:posOffset>-455295</wp:posOffset>
                </wp:positionV>
                <wp:extent cx="1790700" cy="1781810"/>
                <wp:effectExtent l="0" t="0" r="0" b="0"/>
                <wp:wrapNone/>
                <wp:docPr id="1" name="Afbeelding 1" descr="Afbeelding met tekst, visitekaartj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Afbeelding met tekst, visitekaartj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8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0774E9A7" w14:textId="2FD5F508" w:rsidR="00406A73" w:rsidRDefault="00761971" w:rsidP="00406A73">
          <w:pPr>
            <w:pStyle w:val="Koptekst"/>
          </w:pPr>
          <w:r>
            <w:drawing>
              <wp:anchor distT="0" distB="0" distL="114300" distR="114300" simplePos="0" relativeHeight="251658241" behindDoc="0" locked="0" layoutInCell="1" allowOverlap="1" wp14:anchorId="0EEDBE8B" wp14:editId="106AA3FD">
                <wp:simplePos x="0" y="0"/>
                <wp:positionH relativeFrom="column">
                  <wp:posOffset>2386330</wp:posOffset>
                </wp:positionH>
                <wp:positionV relativeFrom="paragraph">
                  <wp:posOffset>69215</wp:posOffset>
                </wp:positionV>
                <wp:extent cx="1033780" cy="933450"/>
                <wp:effectExtent l="0" t="0" r="0" b="0"/>
                <wp:wrapNone/>
                <wp:docPr id="2" name="Afbeelding 2" descr="Logo WD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WD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378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Verdana" w:hAnsi="Verdana"/>
              <w:sz w:val="20"/>
              <w:szCs w:val="20"/>
            </w:rPr>
            <w:drawing>
              <wp:anchor distT="0" distB="0" distL="114300" distR="114300" simplePos="0" relativeHeight="251660289" behindDoc="0" locked="0" layoutInCell="1" allowOverlap="1" wp14:anchorId="7346F00F" wp14:editId="474D8F9A">
                <wp:simplePos x="0" y="0"/>
                <wp:positionH relativeFrom="column">
                  <wp:posOffset>332740</wp:posOffset>
                </wp:positionH>
                <wp:positionV relativeFrom="paragraph">
                  <wp:posOffset>-21590</wp:posOffset>
                </wp:positionV>
                <wp:extent cx="1301115" cy="1038860"/>
                <wp:effectExtent l="0" t="0" r="0" b="8890"/>
                <wp:wrapNone/>
                <wp:docPr id="286682030" name="Afbeelding 2" descr="Afbeelding met Lettertype, logo, Graphics, ontwerp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682030" name="Afbeelding 2" descr="Afbeelding met Lettertype, logo, Graphics, ontwerp&#10;&#10;Automatisch gegenereerde beschrijvi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115" cy="103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9444B3" w14:textId="1A5E5165" w:rsidR="00406A73" w:rsidRDefault="00406A73" w:rsidP="00406A73">
          <w:pPr>
            <w:pStyle w:val="Koptekst"/>
          </w:pPr>
        </w:p>
        <w:p w14:paraId="6E375E19" w14:textId="7EECD65E" w:rsidR="0090596C" w:rsidRPr="0090596C" w:rsidRDefault="0090596C" w:rsidP="00406A73">
          <w:pPr>
            <w:pStyle w:val="Koptekst"/>
          </w:pPr>
        </w:p>
      </w:tc>
    </w:tr>
  </w:tbl>
  <w:bookmarkEnd w:id="2"/>
  <w:p w14:paraId="74B9FD7A" w14:textId="3E25F9F7" w:rsidR="00650259" w:rsidRPr="0090596C" w:rsidRDefault="00761971" w:rsidP="0090596C">
    <w:pPr>
      <w:pStyle w:val="Geenafstand"/>
      <w:spacing w:after="0"/>
      <w:rPr>
        <w:sz w:val="20"/>
      </w:rPr>
    </w:pPr>
    <w:r>
      <w:rPr>
        <w:noProof/>
      </w:rPr>
      <w:drawing>
        <wp:anchor distT="0" distB="0" distL="114300" distR="114300" simplePos="0" relativeHeight="251659265" behindDoc="0" locked="0" layoutInCell="1" allowOverlap="1" wp14:anchorId="7C018D07" wp14:editId="285DDAA4">
          <wp:simplePos x="0" y="0"/>
          <wp:positionH relativeFrom="column">
            <wp:posOffset>5205095</wp:posOffset>
          </wp:positionH>
          <wp:positionV relativeFrom="paragraph">
            <wp:posOffset>-1091565</wp:posOffset>
          </wp:positionV>
          <wp:extent cx="918845" cy="955040"/>
          <wp:effectExtent l="0" t="0" r="0" b="0"/>
          <wp:wrapNone/>
          <wp:docPr id="5" name="Afbeelding 5" descr="Afbeelding met tekst, Lettertype, schermopname, Elektrisch blauw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tekst, Lettertype, schermopname, Elektrisch blauw&#10;&#10;Automatisch gegenereerde beschrijvi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45" cy="955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062BA7"/>
    <w:multiLevelType w:val="multilevel"/>
    <w:tmpl w:val="AE76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4281A"/>
    <w:multiLevelType w:val="multilevel"/>
    <w:tmpl w:val="71AA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8E5CED"/>
    <w:multiLevelType w:val="hybridMultilevel"/>
    <w:tmpl w:val="729AD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2A6EFF"/>
    <w:multiLevelType w:val="multilevel"/>
    <w:tmpl w:val="E542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3"/>
  </w:num>
  <w:num w:numId="7">
    <w:abstractNumId w:val="7"/>
  </w:num>
  <w:num w:numId="8">
    <w:abstractNumId w:val="11"/>
  </w:num>
  <w:num w:numId="9">
    <w:abstractNumId w:val="21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9"/>
  </w:num>
  <w:num w:numId="17">
    <w:abstractNumId w:val="3"/>
  </w:num>
  <w:num w:numId="18">
    <w:abstractNumId w:val="25"/>
  </w:num>
  <w:num w:numId="19">
    <w:abstractNumId w:val="22"/>
  </w:num>
  <w:num w:numId="20">
    <w:abstractNumId w:val="15"/>
  </w:num>
  <w:num w:numId="21">
    <w:abstractNumId w:val="24"/>
  </w:num>
  <w:num w:numId="22">
    <w:abstractNumId w:val="4"/>
  </w:num>
  <w:num w:numId="23">
    <w:abstractNumId w:val="20"/>
  </w:num>
  <w:num w:numId="24">
    <w:abstractNumId w:val="16"/>
  </w:num>
  <w:num w:numId="25">
    <w:abstractNumId w:val="6"/>
  </w:num>
  <w:num w:numId="2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73"/>
    <w:rsid w:val="000026D7"/>
    <w:rsid w:val="000456E1"/>
    <w:rsid w:val="00052382"/>
    <w:rsid w:val="0006568A"/>
    <w:rsid w:val="00076F0F"/>
    <w:rsid w:val="00084253"/>
    <w:rsid w:val="00093B24"/>
    <w:rsid w:val="000D1F49"/>
    <w:rsid w:val="000D3757"/>
    <w:rsid w:val="000D40AC"/>
    <w:rsid w:val="000D539C"/>
    <w:rsid w:val="001457A5"/>
    <w:rsid w:val="001471AF"/>
    <w:rsid w:val="00154FF0"/>
    <w:rsid w:val="001564F8"/>
    <w:rsid w:val="001727CA"/>
    <w:rsid w:val="001D3C73"/>
    <w:rsid w:val="00247BDE"/>
    <w:rsid w:val="0027366C"/>
    <w:rsid w:val="002928D0"/>
    <w:rsid w:val="002A4BB4"/>
    <w:rsid w:val="002B5ABE"/>
    <w:rsid w:val="002C56E6"/>
    <w:rsid w:val="002F00A4"/>
    <w:rsid w:val="00361E11"/>
    <w:rsid w:val="00394BBA"/>
    <w:rsid w:val="003B4744"/>
    <w:rsid w:val="003F0847"/>
    <w:rsid w:val="0040090B"/>
    <w:rsid w:val="00406A73"/>
    <w:rsid w:val="004346EA"/>
    <w:rsid w:val="0046302A"/>
    <w:rsid w:val="00463808"/>
    <w:rsid w:val="004721F8"/>
    <w:rsid w:val="004814FD"/>
    <w:rsid w:val="00487D2D"/>
    <w:rsid w:val="004B5CEE"/>
    <w:rsid w:val="004D5D62"/>
    <w:rsid w:val="004E36D2"/>
    <w:rsid w:val="005112D0"/>
    <w:rsid w:val="00516E49"/>
    <w:rsid w:val="00577E06"/>
    <w:rsid w:val="00590C78"/>
    <w:rsid w:val="005A3BF7"/>
    <w:rsid w:val="005B6D63"/>
    <w:rsid w:val="005F2035"/>
    <w:rsid w:val="005F5587"/>
    <w:rsid w:val="005F7990"/>
    <w:rsid w:val="0062262A"/>
    <w:rsid w:val="00633B99"/>
    <w:rsid w:val="0063739C"/>
    <w:rsid w:val="00650259"/>
    <w:rsid w:val="0066101D"/>
    <w:rsid w:val="006A65DC"/>
    <w:rsid w:val="006E3198"/>
    <w:rsid w:val="00755DF6"/>
    <w:rsid w:val="00761971"/>
    <w:rsid w:val="00770F25"/>
    <w:rsid w:val="007773C1"/>
    <w:rsid w:val="007A35A8"/>
    <w:rsid w:val="007B0A85"/>
    <w:rsid w:val="007C6A52"/>
    <w:rsid w:val="007E4F60"/>
    <w:rsid w:val="007F7B5D"/>
    <w:rsid w:val="0082043E"/>
    <w:rsid w:val="00836129"/>
    <w:rsid w:val="00855485"/>
    <w:rsid w:val="008638EB"/>
    <w:rsid w:val="00891FDA"/>
    <w:rsid w:val="008E203A"/>
    <w:rsid w:val="0090596C"/>
    <w:rsid w:val="0091229C"/>
    <w:rsid w:val="00940E73"/>
    <w:rsid w:val="0095397B"/>
    <w:rsid w:val="009644A4"/>
    <w:rsid w:val="00965E4D"/>
    <w:rsid w:val="00977647"/>
    <w:rsid w:val="0098597D"/>
    <w:rsid w:val="009C2CEC"/>
    <w:rsid w:val="009D4134"/>
    <w:rsid w:val="009F619A"/>
    <w:rsid w:val="009F6DDE"/>
    <w:rsid w:val="00A01CAF"/>
    <w:rsid w:val="00A34CC6"/>
    <w:rsid w:val="00A370A8"/>
    <w:rsid w:val="00A37861"/>
    <w:rsid w:val="00A52E4C"/>
    <w:rsid w:val="00A76B02"/>
    <w:rsid w:val="00AA4F2B"/>
    <w:rsid w:val="00AA5ECB"/>
    <w:rsid w:val="00AC406C"/>
    <w:rsid w:val="00AE5415"/>
    <w:rsid w:val="00AF1BEA"/>
    <w:rsid w:val="00B37F22"/>
    <w:rsid w:val="00B73FD8"/>
    <w:rsid w:val="00B84733"/>
    <w:rsid w:val="00BD0B8F"/>
    <w:rsid w:val="00BD4753"/>
    <w:rsid w:val="00BD5CB1"/>
    <w:rsid w:val="00BE62EE"/>
    <w:rsid w:val="00C003BA"/>
    <w:rsid w:val="00C32CFB"/>
    <w:rsid w:val="00C46878"/>
    <w:rsid w:val="00C835CF"/>
    <w:rsid w:val="00C936A2"/>
    <w:rsid w:val="00C975CE"/>
    <w:rsid w:val="00CB1AB0"/>
    <w:rsid w:val="00CB4A51"/>
    <w:rsid w:val="00CC4BBB"/>
    <w:rsid w:val="00CD4532"/>
    <w:rsid w:val="00CD47B0"/>
    <w:rsid w:val="00CD70CE"/>
    <w:rsid w:val="00CE6104"/>
    <w:rsid w:val="00CE7918"/>
    <w:rsid w:val="00CF050A"/>
    <w:rsid w:val="00D16163"/>
    <w:rsid w:val="00D2133C"/>
    <w:rsid w:val="00D43FF6"/>
    <w:rsid w:val="00D81FB2"/>
    <w:rsid w:val="00D84BB7"/>
    <w:rsid w:val="00DB3FAD"/>
    <w:rsid w:val="00DB6BAA"/>
    <w:rsid w:val="00DC3DC5"/>
    <w:rsid w:val="00DD2ABB"/>
    <w:rsid w:val="00DD7E74"/>
    <w:rsid w:val="00E139C4"/>
    <w:rsid w:val="00E26384"/>
    <w:rsid w:val="00E47B91"/>
    <w:rsid w:val="00E61C09"/>
    <w:rsid w:val="00E677FE"/>
    <w:rsid w:val="00E74503"/>
    <w:rsid w:val="00EB1DB1"/>
    <w:rsid w:val="00EB3B58"/>
    <w:rsid w:val="00EB4E95"/>
    <w:rsid w:val="00EC7359"/>
    <w:rsid w:val="00EE3054"/>
    <w:rsid w:val="00EF3C54"/>
    <w:rsid w:val="00F00606"/>
    <w:rsid w:val="00F01256"/>
    <w:rsid w:val="00F21362"/>
    <w:rsid w:val="00F30469"/>
    <w:rsid w:val="00F47960"/>
    <w:rsid w:val="00F52451"/>
    <w:rsid w:val="00F73C5D"/>
    <w:rsid w:val="00F91149"/>
    <w:rsid w:val="00FB4B5F"/>
    <w:rsid w:val="00FC7475"/>
    <w:rsid w:val="00FD024C"/>
    <w:rsid w:val="00FE78A0"/>
    <w:rsid w:val="191180A6"/>
    <w:rsid w:val="6DB61F21"/>
    <w:rsid w:val="6DEB2A7A"/>
    <w:rsid w:val="77FAB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6E4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FD024C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B3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B37F22"/>
  </w:style>
  <w:style w:type="character" w:customStyle="1" w:styleId="eop">
    <w:name w:val="eop"/>
    <w:basedOn w:val="Standaardalinea-lettertype"/>
    <w:rsid w:val="00B37F22"/>
  </w:style>
  <w:style w:type="character" w:customStyle="1" w:styleId="spellingerror">
    <w:name w:val="spellingerror"/>
    <w:basedOn w:val="Standaardalinea-lettertype"/>
    <w:rsid w:val="00B37F22"/>
  </w:style>
  <w:style w:type="character" w:customStyle="1" w:styleId="contextualspellingandgrammarerror">
    <w:name w:val="contextualspellingandgrammarerror"/>
    <w:basedOn w:val="Standaardalinea-lettertype"/>
    <w:rsid w:val="00B37F22"/>
  </w:style>
  <w:style w:type="character" w:styleId="Zwaar">
    <w:name w:val="Strong"/>
    <w:basedOn w:val="Standaardalinea-lettertype"/>
    <w:uiPriority w:val="22"/>
    <w:qFormat/>
    <w:rsid w:val="00A34CC6"/>
    <w:rPr>
      <w:b/>
      <w:bCs/>
    </w:rPr>
  </w:style>
  <w:style w:type="paragraph" w:styleId="Revisie">
    <w:name w:val="Revision"/>
    <w:hidden/>
    <w:uiPriority w:val="99"/>
    <w:semiHidden/>
    <w:rsid w:val="00E263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orgenictbeurs@actiz.n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eesbeen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B389DA939C941845F1A0018E6F5FE" ma:contentTypeVersion="11" ma:contentTypeDescription="Een nieuw document maken." ma:contentTypeScope="" ma:versionID="06651c296a0ec18bd91ea7649bee6570">
  <xsd:schema xmlns:xsd="http://www.w3.org/2001/XMLSchema" xmlns:xs="http://www.w3.org/2001/XMLSchema" xmlns:p="http://schemas.microsoft.com/office/2006/metadata/properties" xmlns:ns2="0384ebe3-651e-4eb4-8cf5-5405b24ddae9" xmlns:ns3="3f0026e6-a042-4677-90f9-0908c2c61455" targetNamespace="http://schemas.microsoft.com/office/2006/metadata/properties" ma:root="true" ma:fieldsID="32597463babec9965ffba2a3f1e18062" ns2:_="" ns3:_="">
    <xsd:import namespace="0384ebe3-651e-4eb4-8cf5-5405b24ddae9"/>
    <xsd:import namespace="3f0026e6-a042-4677-90f9-0908c2c61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4ebe3-651e-4eb4-8cf5-5405b24dd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026e6-a042-4677-90f9-0908c2c61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BBA0C2-B26C-4E91-A51D-3CB44D1D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4ebe3-651e-4eb4-8cf5-5405b24ddae9"/>
    <ds:schemaRef ds:uri="3f0026e6-a042-4677-90f9-0908c2c61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018332-18DA-452E-BBFC-2A11F4700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adreslijstgegevens.dotx</Template>
  <TotalTime>0</TotalTime>
  <Pages>4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Links>
    <vt:vector size="6" baseType="variant">
      <vt:variant>
        <vt:i4>8192089</vt:i4>
      </vt:variant>
      <vt:variant>
        <vt:i4>0</vt:i4>
      </vt:variant>
      <vt:variant>
        <vt:i4>0</vt:i4>
      </vt:variant>
      <vt:variant>
        <vt:i4>5</vt:i4>
      </vt:variant>
      <vt:variant>
        <vt:lpwstr>mailto:informatisering@actiz.nl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2024-02-13T11:17:00Z</dcterms:created>
  <dcterms:modified xsi:type="dcterms:W3CDTF">2024-02-13T11:17:00Z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0x01010076DB389DA939C941845F1A0018E6F5FE</vt:lpwstr>
  </property>
</Properties>
</file>